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5604BC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5604BC" w:rsidRDefault="008B02D5" w:rsidP="003D1B71">
            <w:pPr>
              <w:pStyle w:val="Corpsdetex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>
                  <wp:extent cx="2179320" cy="217932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HOTO LEVY - Copie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217932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5604BC" w:rsidRDefault="008B02D5" w:rsidP="008B02D5">
            <w:pPr>
              <w:pStyle w:val="Titre"/>
            </w:pPr>
            <w:r>
              <w:t>Lévy</w:t>
            </w:r>
            <w:r w:rsidR="003D1B71" w:rsidRPr="005604BC">
              <w:rPr>
                <w:lang w:bidi="fr-FR"/>
              </w:rPr>
              <w:br/>
            </w:r>
            <w:r>
              <w:t>HARRY</w:t>
            </w:r>
          </w:p>
        </w:tc>
      </w:tr>
      <w:tr w:rsidR="003D1B71" w:rsidRPr="005604BC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5604BC" w:rsidRDefault="003D1B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id w:val="1196195576"/>
              <w:placeholder>
                <w:docPart w:val="01BA1FE84A1C4F698153E42F91198887"/>
              </w:placeholder>
              <w:temporary/>
              <w:showingPlcHdr/>
              <w15:appearance w15:val="hidden"/>
            </w:sdtPr>
            <w:sdtEndPr/>
            <w:sdtContent>
              <w:p w:rsidR="003D1B71" w:rsidRPr="002A6560" w:rsidRDefault="003D1B71" w:rsidP="002A6560">
                <w:pPr>
                  <w:pStyle w:val="Titre2"/>
                </w:pPr>
                <w:r w:rsidRPr="002A6560">
                  <w:t>Expérience</w:t>
                </w:r>
              </w:p>
            </w:sdtContent>
          </w:sdt>
          <w:p w:rsidR="003D1B71" w:rsidRPr="005604BC" w:rsidRDefault="008B02D5" w:rsidP="00AC6C7E">
            <w:pPr>
              <w:pStyle w:val="Dates"/>
            </w:pPr>
            <w:r>
              <w:t>NOV 2024</w:t>
            </w:r>
            <w:r w:rsidR="003D1B71" w:rsidRPr="005604BC">
              <w:rPr>
                <w:rFonts w:eastAsia="Calibri"/>
                <w:lang w:bidi="fr-FR"/>
              </w:rPr>
              <w:t>–</w:t>
            </w:r>
            <w:r>
              <w:t>NOV 2025</w:t>
            </w:r>
          </w:p>
          <w:p w:rsidR="008B02D5" w:rsidRDefault="008B02D5" w:rsidP="00AC6C7E">
            <w:pPr>
              <w:pStyle w:val="Exprience"/>
            </w:pPr>
            <w:r>
              <w:t>Travail de recherche en amant sur les histoires et légendes de la commune de PAEA.</w:t>
            </w:r>
          </w:p>
          <w:p w:rsidR="00742D83" w:rsidRDefault="008B02D5" w:rsidP="00AC6C7E">
            <w:pPr>
              <w:pStyle w:val="Exprience"/>
            </w:pPr>
            <w:r>
              <w:t xml:space="preserve">Assurer un travail de terrain en allant </w:t>
            </w:r>
            <w:r w:rsidR="00742D83">
              <w:t>à la rencontre de la population.</w:t>
            </w:r>
          </w:p>
          <w:p w:rsidR="00742D83" w:rsidRDefault="00742D83" w:rsidP="00AC6C7E">
            <w:pPr>
              <w:pStyle w:val="Exprience"/>
            </w:pPr>
            <w:r>
              <w:t>Assurer une exposition du travail rendu durant toute l’année auprès du conseil municipal et de la population.</w:t>
            </w:r>
          </w:p>
          <w:p w:rsidR="00742D83" w:rsidRDefault="008B02D5" w:rsidP="00AC6C7E">
            <w:pPr>
              <w:pStyle w:val="Exprience"/>
            </w:pPr>
            <w:r>
              <w:t xml:space="preserve"> </w:t>
            </w:r>
            <w:r w:rsidR="003D1B71" w:rsidRPr="005604BC">
              <w:rPr>
                <w:rStyle w:val="lev"/>
                <w:rFonts w:eastAsia="Calibri"/>
                <w:lang w:bidi="fr-FR"/>
              </w:rPr>
              <w:t xml:space="preserve"> • </w:t>
            </w:r>
            <w:r w:rsidRPr="005774BB">
              <w:rPr>
                <w:b/>
              </w:rPr>
              <w:t>Stagiaire PIAC Culture</w:t>
            </w:r>
            <w:r w:rsidR="00742D83" w:rsidRPr="005774BB">
              <w:rPr>
                <w:b/>
              </w:rPr>
              <w:t>.</w:t>
            </w:r>
          </w:p>
          <w:p w:rsidR="003D1B71" w:rsidRPr="005604BC" w:rsidRDefault="003D1B71" w:rsidP="00AC6C7E">
            <w:pPr>
              <w:pStyle w:val="Exprience"/>
            </w:pPr>
            <w:r w:rsidRPr="005604BC">
              <w:rPr>
                <w:rStyle w:val="lev"/>
                <w:rFonts w:eastAsia="Calibri"/>
                <w:lang w:bidi="fr-FR"/>
              </w:rPr>
              <w:t xml:space="preserve"> </w:t>
            </w:r>
            <w:r w:rsidR="00742D83">
              <w:rPr>
                <w:rStyle w:val="lev"/>
                <w:rFonts w:eastAsia="Calibri"/>
                <w:lang w:bidi="fr-FR"/>
              </w:rPr>
              <w:t xml:space="preserve"> </w:t>
            </w:r>
            <w:r w:rsidRPr="005604BC">
              <w:rPr>
                <w:rStyle w:val="lev"/>
                <w:rFonts w:eastAsia="Calibri"/>
                <w:lang w:bidi="fr-FR"/>
              </w:rPr>
              <w:t xml:space="preserve">• </w:t>
            </w:r>
            <w:r w:rsidR="008B02D5">
              <w:t>Mairie de PAEA</w:t>
            </w:r>
            <w:r w:rsidR="00742D83">
              <w:t xml:space="preserve"> / SEFI de PAPEETE TAHITI.</w:t>
            </w:r>
          </w:p>
          <w:p w:rsidR="003D1B71" w:rsidRPr="005604BC" w:rsidRDefault="00742D83" w:rsidP="00AC6C7E">
            <w:pPr>
              <w:pStyle w:val="Dates"/>
            </w:pPr>
            <w:r>
              <w:t>JUILLET 2022</w:t>
            </w:r>
            <w:r w:rsidR="003D1B71" w:rsidRPr="005604BC">
              <w:rPr>
                <w:rFonts w:eastAsia="Calibri"/>
                <w:lang w:bidi="fr-FR"/>
              </w:rPr>
              <w:t>–</w:t>
            </w:r>
            <w:r>
              <w:t>AOUT 2022</w:t>
            </w:r>
          </w:p>
          <w:p w:rsidR="00742D83" w:rsidRDefault="00742D83" w:rsidP="00AC6C7E">
            <w:pPr>
              <w:pStyle w:val="Exprience"/>
            </w:pPr>
            <w:r>
              <w:t>Assurer l’interface téléphonique et physique.</w:t>
            </w:r>
          </w:p>
          <w:p w:rsidR="00742D83" w:rsidRDefault="00742D83" w:rsidP="00AC6C7E">
            <w:pPr>
              <w:pStyle w:val="Exprience"/>
            </w:pPr>
            <w:r>
              <w:t>Orienter et enregistrer toutes les demandes des patients.</w:t>
            </w:r>
          </w:p>
          <w:p w:rsidR="00742D83" w:rsidRDefault="00742D83" w:rsidP="00AC6C7E">
            <w:pPr>
              <w:pStyle w:val="Exprience"/>
            </w:pPr>
            <w:r>
              <w:t>Accueillir toute personne se présentant à l’accueil ou au téléphone.</w:t>
            </w:r>
          </w:p>
          <w:p w:rsidR="00742D83" w:rsidRPr="005774BB" w:rsidRDefault="003D1B71" w:rsidP="00AC6C7E">
            <w:pPr>
              <w:pStyle w:val="Exprience"/>
              <w:rPr>
                <w:b/>
              </w:rPr>
            </w:pPr>
            <w:r w:rsidRPr="005604BC">
              <w:rPr>
                <w:rStyle w:val="lev"/>
                <w:rFonts w:eastAsia="Calibri"/>
                <w:lang w:bidi="fr-FR"/>
              </w:rPr>
              <w:t xml:space="preserve"> </w:t>
            </w:r>
            <w:r w:rsidRPr="005774BB">
              <w:rPr>
                <w:rStyle w:val="lev"/>
                <w:rFonts w:eastAsia="Calibri"/>
                <w:b w:val="0"/>
                <w:lang w:bidi="fr-FR"/>
              </w:rPr>
              <w:t xml:space="preserve">• </w:t>
            </w:r>
            <w:r w:rsidR="00742D83" w:rsidRPr="005774BB">
              <w:rPr>
                <w:b/>
              </w:rPr>
              <w:t>Agent d’accueil et de communication.</w:t>
            </w:r>
          </w:p>
          <w:p w:rsidR="003D1B71" w:rsidRPr="005604BC" w:rsidRDefault="003D1B71" w:rsidP="00AC6C7E">
            <w:pPr>
              <w:pStyle w:val="Exprience"/>
            </w:pPr>
            <w:r w:rsidRPr="005604BC">
              <w:rPr>
                <w:rStyle w:val="lev"/>
                <w:rFonts w:eastAsia="Calibri"/>
                <w:lang w:bidi="fr-FR"/>
              </w:rPr>
              <w:t xml:space="preserve"> • </w:t>
            </w:r>
            <w:r w:rsidR="00742D83">
              <w:t>APAIR APURAD PAEA</w:t>
            </w:r>
          </w:p>
          <w:p w:rsidR="003D1B71" w:rsidRPr="005604BC" w:rsidRDefault="00742D83" w:rsidP="00AC6C7E">
            <w:pPr>
              <w:pStyle w:val="Dates"/>
            </w:pPr>
            <w:r>
              <w:t>OCT 2021</w:t>
            </w:r>
            <w:r w:rsidR="003D1B71" w:rsidRPr="005604BC">
              <w:rPr>
                <w:rFonts w:eastAsia="Calibri"/>
                <w:lang w:bidi="fr-FR"/>
              </w:rPr>
              <w:t>–</w:t>
            </w:r>
            <w:r>
              <w:t>MAI 2022</w:t>
            </w:r>
          </w:p>
          <w:p w:rsidR="00742D83" w:rsidRDefault="00742D83" w:rsidP="00AC6C7E">
            <w:pPr>
              <w:pStyle w:val="Exprience"/>
            </w:pPr>
            <w:r>
              <w:t>Planifier les Projets Educatifs et Programmes Prévisionnels du séjour.</w:t>
            </w:r>
          </w:p>
          <w:p w:rsidR="00742D83" w:rsidRDefault="00742D83" w:rsidP="00AC6C7E">
            <w:pPr>
              <w:pStyle w:val="Exprience"/>
            </w:pPr>
            <w:r>
              <w:t>Assurer les bandes de commandes, connaissements lors des ravitaillements mensuels par bateau.</w:t>
            </w:r>
          </w:p>
          <w:p w:rsidR="00742D83" w:rsidRDefault="00742D83" w:rsidP="00AC6C7E">
            <w:pPr>
              <w:pStyle w:val="Exprience"/>
            </w:pPr>
            <w:r>
              <w:t>Animer les ateliers auprès des élèves.</w:t>
            </w:r>
          </w:p>
          <w:p w:rsidR="00B07023" w:rsidRDefault="003D1B71" w:rsidP="00AC6C7E">
            <w:pPr>
              <w:pStyle w:val="Exprience"/>
            </w:pPr>
            <w:r w:rsidRPr="005604BC">
              <w:rPr>
                <w:rStyle w:val="lev"/>
                <w:rFonts w:eastAsia="Calibri"/>
                <w:lang w:bidi="fr-FR"/>
              </w:rPr>
              <w:t xml:space="preserve"> • </w:t>
            </w:r>
            <w:r w:rsidR="00B07023" w:rsidRPr="005774BB">
              <w:rPr>
                <w:b/>
              </w:rPr>
              <w:t>Directeur adjoint du PLEI (Programme de Loisir pour les Elèves en Internat) et le WEI (Week-end Educative en Internat)</w:t>
            </w:r>
          </w:p>
          <w:p w:rsidR="003D1B71" w:rsidRDefault="003D1B71" w:rsidP="00AC6C7E">
            <w:pPr>
              <w:pStyle w:val="Exprience"/>
            </w:pPr>
            <w:r w:rsidRPr="005604BC">
              <w:rPr>
                <w:rStyle w:val="lev"/>
                <w:rFonts w:eastAsia="Calibri"/>
                <w:lang w:bidi="fr-FR"/>
              </w:rPr>
              <w:t xml:space="preserve"> • </w:t>
            </w:r>
            <w:r w:rsidR="00B07023">
              <w:t>U.T FSCF TEARIKI SYLVIE TAHITI.</w:t>
            </w:r>
          </w:p>
          <w:p w:rsidR="00B07023" w:rsidRDefault="00B07023" w:rsidP="00AC6C7E">
            <w:pPr>
              <w:pStyle w:val="Exprience"/>
              <w:rPr>
                <w:b/>
              </w:rPr>
            </w:pPr>
            <w:r w:rsidRPr="00B07023">
              <w:rPr>
                <w:b/>
              </w:rPr>
              <w:t>AOUT 2021-SEPT 2021</w:t>
            </w:r>
          </w:p>
          <w:p w:rsidR="00B07023" w:rsidRDefault="00B07023" w:rsidP="00AC6C7E">
            <w:pPr>
              <w:pStyle w:val="Exprience"/>
            </w:pPr>
            <w:r w:rsidRPr="00B07023">
              <w:t xml:space="preserve">Assurer la surveillance et le suivi médical </w:t>
            </w:r>
            <w:r>
              <w:t>des élèves attestés positifs au Coronavirus.</w:t>
            </w:r>
          </w:p>
          <w:p w:rsidR="00B07023" w:rsidRDefault="00B07023" w:rsidP="00AC6C7E">
            <w:pPr>
              <w:pStyle w:val="Exprience"/>
            </w:pPr>
            <w:r>
              <w:lastRenderedPageBreak/>
              <w:t>Secrétaire administratif chargé de mettre à jour la fiche de présence, les plannings de rendez-vous auprès du médecin chargé du bilan journalier.</w:t>
            </w:r>
          </w:p>
          <w:p w:rsidR="00B07023" w:rsidRPr="005774BB" w:rsidRDefault="00B07023" w:rsidP="00AC6C7E">
            <w:pPr>
              <w:pStyle w:val="Exprience"/>
              <w:rPr>
                <w:b/>
              </w:rPr>
            </w:pPr>
            <w:r>
              <w:t xml:space="preserve">° </w:t>
            </w:r>
            <w:r w:rsidRPr="005774BB">
              <w:rPr>
                <w:b/>
              </w:rPr>
              <w:t xml:space="preserve">Secrétaire administrative et surveillant. </w:t>
            </w:r>
          </w:p>
          <w:p w:rsidR="00B07023" w:rsidRDefault="00B07023" w:rsidP="00AC6C7E">
            <w:pPr>
              <w:pStyle w:val="Exprience"/>
            </w:pPr>
            <w:r>
              <w:t xml:space="preserve">° UPJ (Union Pour la Jeunesse de TAHITI) </w:t>
            </w:r>
          </w:p>
          <w:p w:rsidR="00B07023" w:rsidRDefault="00B07023" w:rsidP="00AC6C7E">
            <w:pPr>
              <w:pStyle w:val="Exprience"/>
              <w:rPr>
                <w:b/>
              </w:rPr>
            </w:pPr>
            <w:r w:rsidRPr="00B07023">
              <w:rPr>
                <w:b/>
              </w:rPr>
              <w:t>SEPT 2020-OCT 2020</w:t>
            </w:r>
          </w:p>
          <w:p w:rsidR="00B07023" w:rsidRPr="00B85C3B" w:rsidRDefault="00B07023" w:rsidP="00AC6C7E">
            <w:pPr>
              <w:pStyle w:val="Exprience"/>
            </w:pPr>
            <w:r w:rsidRPr="00B85C3B">
              <w:t xml:space="preserve">Assurer la surveillance </w:t>
            </w:r>
            <w:r w:rsidR="00B85C3B" w:rsidRPr="00B85C3B">
              <w:t>des élèves internes la nuit.</w:t>
            </w:r>
          </w:p>
          <w:p w:rsidR="00B85C3B" w:rsidRPr="00B85C3B" w:rsidRDefault="00B85C3B" w:rsidP="00AC6C7E">
            <w:pPr>
              <w:pStyle w:val="Exprience"/>
            </w:pPr>
            <w:r w:rsidRPr="00B85C3B">
              <w:t xml:space="preserve">Assurer le suivi éducatif des élèves internes. </w:t>
            </w:r>
          </w:p>
          <w:p w:rsidR="00B85C3B" w:rsidRPr="00B85C3B" w:rsidRDefault="00B85C3B" w:rsidP="00AC6C7E">
            <w:pPr>
              <w:pStyle w:val="Exprience"/>
            </w:pPr>
            <w:r w:rsidRPr="00B85C3B">
              <w:t>Mettre à jour les fiches de présence par jour</w:t>
            </w:r>
          </w:p>
          <w:p w:rsidR="00B85C3B" w:rsidRPr="00B85C3B" w:rsidRDefault="00B85C3B" w:rsidP="00AC6C7E">
            <w:pPr>
              <w:pStyle w:val="Exprience"/>
            </w:pPr>
            <w:r w:rsidRPr="00B85C3B">
              <w:t xml:space="preserve">Mettre à l’information le supérieur et établir un bilan si besoin. </w:t>
            </w:r>
          </w:p>
          <w:p w:rsidR="00B85C3B" w:rsidRPr="005774BB" w:rsidRDefault="00B85C3B" w:rsidP="00AC6C7E">
            <w:pPr>
              <w:pStyle w:val="Exprience"/>
              <w:rPr>
                <w:b/>
              </w:rPr>
            </w:pPr>
            <w:r w:rsidRPr="005774BB">
              <w:rPr>
                <w:b/>
              </w:rPr>
              <w:t xml:space="preserve">° Surveillant interne en remplacement </w:t>
            </w:r>
          </w:p>
          <w:p w:rsidR="00B85C3B" w:rsidRDefault="00B85C3B" w:rsidP="00AC6C7E">
            <w:pPr>
              <w:pStyle w:val="Exprience"/>
            </w:pPr>
            <w:r>
              <w:t>° LP (Lycée Professionnel) DE TAIARAPU EST.</w:t>
            </w:r>
          </w:p>
          <w:p w:rsidR="00B85C3B" w:rsidRDefault="00B85C3B" w:rsidP="00AC6C7E">
            <w:pPr>
              <w:pStyle w:val="Exprience"/>
              <w:rPr>
                <w:b/>
              </w:rPr>
            </w:pPr>
            <w:r w:rsidRPr="00B85C3B">
              <w:rPr>
                <w:b/>
              </w:rPr>
              <w:t>OCT 2019-NOV 2019</w:t>
            </w:r>
          </w:p>
          <w:p w:rsidR="00B85C3B" w:rsidRPr="005774BB" w:rsidRDefault="00B85C3B" w:rsidP="00AC6C7E">
            <w:pPr>
              <w:pStyle w:val="Exprience"/>
            </w:pPr>
            <w:r w:rsidRPr="005774BB">
              <w:t>Planification du programme prévisionnel du séjour linguistique et culturel des étudiants de l’Université d’Australie.</w:t>
            </w:r>
          </w:p>
          <w:p w:rsidR="005774BB" w:rsidRPr="005774BB" w:rsidRDefault="005774BB" w:rsidP="00AC6C7E">
            <w:pPr>
              <w:pStyle w:val="Exprience"/>
            </w:pPr>
            <w:r w:rsidRPr="005774BB">
              <w:t xml:space="preserve">Assurer l’envoi des transports touristique. </w:t>
            </w:r>
          </w:p>
          <w:p w:rsidR="005774BB" w:rsidRPr="005774BB" w:rsidRDefault="005774BB" w:rsidP="00AC6C7E">
            <w:pPr>
              <w:pStyle w:val="Exprience"/>
            </w:pPr>
            <w:r w:rsidRPr="005774BB">
              <w:t>Assurer la communication avec les différents prestataires touristiques.</w:t>
            </w:r>
          </w:p>
          <w:p w:rsidR="005774BB" w:rsidRPr="005774BB" w:rsidRDefault="005774BB" w:rsidP="00AC6C7E">
            <w:pPr>
              <w:pStyle w:val="Exprience"/>
            </w:pPr>
            <w:r w:rsidRPr="005774BB">
              <w:t xml:space="preserve">Accompagnement du groupe. </w:t>
            </w:r>
          </w:p>
          <w:p w:rsidR="005774BB" w:rsidRDefault="005774BB" w:rsidP="00AC6C7E">
            <w:pPr>
              <w:pStyle w:val="Exprience"/>
              <w:rPr>
                <w:b/>
              </w:rPr>
            </w:pPr>
            <w:r w:rsidRPr="005774BB">
              <w:rPr>
                <w:b/>
              </w:rPr>
              <w:t xml:space="preserve">° Adjoint secrétaire administratif et accompagnateur. </w:t>
            </w:r>
          </w:p>
          <w:p w:rsidR="005774BB" w:rsidRDefault="005774BB" w:rsidP="00AC6C7E">
            <w:pPr>
              <w:pStyle w:val="Exprience"/>
            </w:pPr>
            <w:r w:rsidRPr="005774BB">
              <w:t>° UPF (Université de la Polynésie Française) / Relation International Etrangère de l’UPF.</w:t>
            </w:r>
          </w:p>
          <w:p w:rsidR="005774BB" w:rsidRDefault="005774BB" w:rsidP="00AC6C7E">
            <w:pPr>
              <w:pStyle w:val="Exprience"/>
              <w:rPr>
                <w:b/>
              </w:rPr>
            </w:pPr>
            <w:r w:rsidRPr="005774BB">
              <w:rPr>
                <w:b/>
              </w:rPr>
              <w:t xml:space="preserve">SEPT 2018-JUIL 2020 </w:t>
            </w:r>
          </w:p>
          <w:p w:rsidR="005774BB" w:rsidRPr="00D516D2" w:rsidRDefault="005774BB" w:rsidP="00AC6C7E">
            <w:pPr>
              <w:pStyle w:val="Exprience"/>
            </w:pPr>
            <w:r w:rsidRPr="00D516D2">
              <w:t xml:space="preserve">Planifier des Programmes Educatifs et Ludiques pour les élèves internes en week-end. </w:t>
            </w:r>
          </w:p>
          <w:p w:rsidR="005774BB" w:rsidRPr="00D516D2" w:rsidRDefault="00D516D2" w:rsidP="00AC6C7E">
            <w:pPr>
              <w:pStyle w:val="Exprience"/>
            </w:pPr>
            <w:r w:rsidRPr="00D516D2">
              <w:t xml:space="preserve">Proposer et Animer des activités Sportives pour les élèves. </w:t>
            </w:r>
          </w:p>
          <w:p w:rsidR="00D516D2" w:rsidRDefault="00D516D2" w:rsidP="00AC6C7E">
            <w:pPr>
              <w:pStyle w:val="Exprience"/>
            </w:pPr>
            <w:r w:rsidRPr="00D516D2">
              <w:t>Assurer le retour et l’envoi des élèves dans leurs lycée</w:t>
            </w:r>
            <w:r>
              <w:t xml:space="preserve">s respectifs. </w:t>
            </w:r>
          </w:p>
          <w:p w:rsidR="00D516D2" w:rsidRDefault="00D516D2" w:rsidP="00AC6C7E">
            <w:pPr>
              <w:pStyle w:val="Exprience"/>
              <w:rPr>
                <w:b/>
              </w:rPr>
            </w:pPr>
            <w:r>
              <w:t>°</w:t>
            </w:r>
            <w:r w:rsidRPr="00D516D2">
              <w:rPr>
                <w:b/>
              </w:rPr>
              <w:t>Animateur et Surveillant en week-end.</w:t>
            </w:r>
          </w:p>
          <w:p w:rsidR="00D516D2" w:rsidRDefault="00D516D2" w:rsidP="00AC6C7E">
            <w:pPr>
              <w:pStyle w:val="Exprience"/>
              <w:rPr>
                <w:b/>
              </w:rPr>
            </w:pPr>
            <w:r w:rsidRPr="00D516D2">
              <w:t>° U.T FSCF TEARIKI SYLVIE TAHITI</w:t>
            </w:r>
            <w:r>
              <w:rPr>
                <w:b/>
              </w:rPr>
              <w:t>.</w:t>
            </w:r>
          </w:p>
          <w:p w:rsidR="00D516D2" w:rsidRDefault="00D516D2" w:rsidP="00AC6C7E">
            <w:pPr>
              <w:pStyle w:val="Exprience"/>
              <w:rPr>
                <w:b/>
              </w:rPr>
            </w:pPr>
            <w:r>
              <w:rPr>
                <w:b/>
              </w:rPr>
              <w:t>SEPT 2017-AVRIL 2018</w:t>
            </w:r>
          </w:p>
          <w:p w:rsidR="00D516D2" w:rsidRPr="00D516D2" w:rsidRDefault="00D516D2" w:rsidP="00AC6C7E">
            <w:pPr>
              <w:pStyle w:val="Exprience"/>
            </w:pPr>
            <w:r w:rsidRPr="00D516D2">
              <w:t xml:space="preserve">Employé Polyvalent </w:t>
            </w:r>
          </w:p>
          <w:p w:rsidR="00D516D2" w:rsidRDefault="00D516D2" w:rsidP="00AC6C7E">
            <w:pPr>
              <w:pStyle w:val="Exprience"/>
              <w:rPr>
                <w:b/>
              </w:rPr>
            </w:pPr>
            <w:r>
              <w:rPr>
                <w:b/>
              </w:rPr>
              <w:lastRenderedPageBreak/>
              <w:t>° Volontaire au Service Civique</w:t>
            </w:r>
          </w:p>
          <w:p w:rsidR="00D516D2" w:rsidRPr="00D516D2" w:rsidRDefault="00D516D2" w:rsidP="00AC6C7E">
            <w:pPr>
              <w:pStyle w:val="Exprience"/>
              <w:rPr>
                <w:b/>
              </w:rPr>
            </w:pPr>
            <w:r>
              <w:rPr>
                <w:b/>
              </w:rPr>
              <w:t xml:space="preserve">° </w:t>
            </w:r>
            <w:r w:rsidRPr="00D516D2">
              <w:t>U.T FSCF TEARIKI SYLVIE TAHITI</w:t>
            </w:r>
            <w:r w:rsidRPr="00D516D2">
              <w:rPr>
                <w:b/>
              </w:rPr>
              <w:t xml:space="preserve"> </w:t>
            </w:r>
          </w:p>
          <w:p w:rsidR="003D1B71" w:rsidRPr="005604BC" w:rsidRDefault="003D1B71" w:rsidP="00AC6C7E"/>
          <w:sdt>
            <w:sdtPr>
              <w:id w:val="-1554227259"/>
              <w:placeholder>
                <w:docPart w:val="BA19A259197949C2812CF44C24F55265"/>
              </w:placeholder>
              <w:temporary/>
              <w:showingPlcHdr/>
              <w15:appearance w15:val="hidden"/>
            </w:sdtPr>
            <w:sdtEndPr/>
            <w:sdtContent>
              <w:p w:rsidR="003D1B71" w:rsidRPr="002A6560" w:rsidRDefault="003D1B71" w:rsidP="002A6560">
                <w:pPr>
                  <w:pStyle w:val="Titre2"/>
                </w:pPr>
                <w:r w:rsidRPr="002A6560">
                  <w:t>Formation</w:t>
                </w:r>
              </w:p>
            </w:sdtContent>
          </w:sdt>
          <w:p w:rsidR="003D1B71" w:rsidRPr="005604BC" w:rsidRDefault="00BC3E5F" w:rsidP="00353B60">
            <w:pPr>
              <w:pStyle w:val="Nomdeltablissement"/>
            </w:pPr>
            <w:r>
              <w:t>2020 : Université de Polynésie Française</w:t>
            </w:r>
            <w:r w:rsidR="003D1B71" w:rsidRPr="005604BC">
              <w:rPr>
                <w:lang w:bidi="fr-FR"/>
              </w:rPr>
              <w:t xml:space="preserve">, </w:t>
            </w:r>
            <w:r>
              <w:t xml:space="preserve">PUNAAUIA </w:t>
            </w:r>
          </w:p>
          <w:p w:rsidR="003D1B71" w:rsidRDefault="00BC3E5F" w:rsidP="00AC6C7E">
            <w:pPr>
              <w:pStyle w:val="Listepuces"/>
            </w:pPr>
            <w:r>
              <w:t xml:space="preserve">Diplôme de Certification Voltaire </w:t>
            </w:r>
          </w:p>
          <w:p w:rsidR="00BC3E5F" w:rsidRDefault="00BC3E5F" w:rsidP="00AC6C7E">
            <w:pPr>
              <w:pStyle w:val="Listepuces"/>
            </w:pPr>
            <w:r>
              <w:t xml:space="preserve">Obtention en deuxième année de LLCER LP </w:t>
            </w:r>
          </w:p>
          <w:p w:rsidR="00BC3E5F" w:rsidRDefault="00BC3E5F" w:rsidP="00BC3E5F">
            <w:pPr>
              <w:pStyle w:val="Listepuces"/>
              <w:numPr>
                <w:ilvl w:val="0"/>
                <w:numId w:val="0"/>
              </w:numPr>
              <w:ind w:left="360"/>
            </w:pPr>
          </w:p>
          <w:p w:rsidR="00BC3E5F" w:rsidRDefault="00BC3E5F" w:rsidP="00BC3E5F">
            <w:pPr>
              <w:pStyle w:val="Listepuces"/>
              <w:numPr>
                <w:ilvl w:val="0"/>
                <w:numId w:val="0"/>
              </w:numPr>
              <w:ind w:left="360" w:hanging="360"/>
              <w:rPr>
                <w:b/>
              </w:rPr>
            </w:pPr>
            <w:r w:rsidRPr="00BC3E5F">
              <w:rPr>
                <w:b/>
              </w:rPr>
              <w:t>2020</w:t>
            </w:r>
            <w:r>
              <w:rPr>
                <w:b/>
              </w:rPr>
              <w:t xml:space="preserve"> (AAKAPA), NUKU-HIVA</w:t>
            </w:r>
          </w:p>
          <w:p w:rsidR="00BC3E5F" w:rsidRDefault="00BC3E5F" w:rsidP="00BC3E5F">
            <w:pPr>
              <w:pStyle w:val="Listepuces"/>
              <w:numPr>
                <w:ilvl w:val="0"/>
                <w:numId w:val="0"/>
              </w:numPr>
              <w:ind w:left="360" w:hanging="360"/>
            </w:pPr>
            <w:r>
              <w:rPr>
                <w:b/>
              </w:rPr>
              <w:t xml:space="preserve"> ° </w:t>
            </w:r>
            <w:r w:rsidRPr="00BC3E5F">
              <w:t>Brevet d’Aptitude de Formation Animateur (BAFA)</w:t>
            </w:r>
          </w:p>
          <w:p w:rsidR="00BC3E5F" w:rsidRDefault="00BC3E5F" w:rsidP="00BC3E5F">
            <w:pPr>
              <w:pStyle w:val="Listepuces"/>
              <w:numPr>
                <w:ilvl w:val="0"/>
                <w:numId w:val="0"/>
              </w:numPr>
              <w:ind w:left="360" w:hanging="360"/>
              <w:rPr>
                <w:b/>
              </w:rPr>
            </w:pPr>
          </w:p>
          <w:p w:rsidR="00BC3E5F" w:rsidRDefault="00BC3E5F" w:rsidP="00BC3E5F">
            <w:pPr>
              <w:pStyle w:val="Listepuces"/>
              <w:numPr>
                <w:ilvl w:val="0"/>
                <w:numId w:val="0"/>
              </w:numPr>
              <w:ind w:left="360" w:hanging="360"/>
              <w:rPr>
                <w:b/>
              </w:rPr>
            </w:pPr>
            <w:r>
              <w:rPr>
                <w:b/>
              </w:rPr>
              <w:t xml:space="preserve">2016 : Lycée de TUIANU LE-GAYIC PAPARA </w:t>
            </w:r>
          </w:p>
          <w:p w:rsidR="00BC3E5F" w:rsidRDefault="00BC3E5F" w:rsidP="00BC3E5F">
            <w:pPr>
              <w:pStyle w:val="Listepuces"/>
              <w:numPr>
                <w:ilvl w:val="0"/>
                <w:numId w:val="0"/>
              </w:numPr>
              <w:ind w:left="360" w:hanging="360"/>
              <w:rPr>
                <w:b/>
              </w:rPr>
            </w:pPr>
            <w:r>
              <w:rPr>
                <w:b/>
              </w:rPr>
              <w:t xml:space="preserve">° </w:t>
            </w:r>
            <w:r w:rsidR="00CB7AC8" w:rsidRPr="00CB7AC8">
              <w:t>Diplôme du Baccalauréat série Littérature</w:t>
            </w:r>
            <w:r w:rsidR="00CB7AC8">
              <w:rPr>
                <w:b/>
              </w:rPr>
              <w:t xml:space="preserve"> </w:t>
            </w:r>
          </w:p>
          <w:p w:rsidR="00BC3E5F" w:rsidRDefault="00BC3E5F" w:rsidP="00BC3E5F">
            <w:pPr>
              <w:pStyle w:val="Listepuces"/>
              <w:numPr>
                <w:ilvl w:val="0"/>
                <w:numId w:val="0"/>
              </w:numPr>
              <w:rPr>
                <w:b/>
              </w:rPr>
            </w:pPr>
          </w:p>
          <w:p w:rsidR="00CB7AC8" w:rsidRDefault="00CB7AC8" w:rsidP="00BC3E5F">
            <w:pPr>
              <w:pStyle w:val="Listepuces"/>
              <w:numPr>
                <w:ilvl w:val="0"/>
                <w:numId w:val="0"/>
              </w:numPr>
              <w:rPr>
                <w:b/>
              </w:rPr>
            </w:pPr>
            <w:r>
              <w:rPr>
                <w:b/>
              </w:rPr>
              <w:t xml:space="preserve">2013 : Collège TERIITUA A TERIIEROOITERAI DE PAEA </w:t>
            </w:r>
          </w:p>
          <w:p w:rsidR="00CB7AC8" w:rsidRPr="00BC3E5F" w:rsidRDefault="00CB7AC8" w:rsidP="00BC3E5F">
            <w:pPr>
              <w:pStyle w:val="Listepuces"/>
              <w:numPr>
                <w:ilvl w:val="0"/>
                <w:numId w:val="0"/>
              </w:numPr>
              <w:rPr>
                <w:b/>
              </w:rPr>
            </w:pPr>
            <w:r>
              <w:rPr>
                <w:b/>
              </w:rPr>
              <w:t xml:space="preserve">° Diplôme National du Brevet. </w:t>
            </w:r>
          </w:p>
          <w:p w:rsidR="00BC3E5F" w:rsidRPr="005604BC" w:rsidRDefault="00BC3E5F" w:rsidP="00BC3E5F">
            <w:pPr>
              <w:pStyle w:val="Listepuces"/>
              <w:numPr>
                <w:ilvl w:val="0"/>
                <w:numId w:val="0"/>
              </w:numPr>
              <w:ind w:left="360"/>
            </w:pPr>
          </w:p>
          <w:p w:rsidR="003D1B71" w:rsidRDefault="00CB7AC8" w:rsidP="002A6560">
            <w:pPr>
              <w:pStyle w:val="Titre2"/>
            </w:pPr>
            <w:r>
              <w:t>Langues :</w:t>
            </w:r>
          </w:p>
          <w:p w:rsidR="00CB7AC8" w:rsidRDefault="00CB7AC8" w:rsidP="00CB7AC8">
            <w:r>
              <w:t xml:space="preserve">° Français </w:t>
            </w:r>
          </w:p>
          <w:p w:rsidR="00CB7AC8" w:rsidRDefault="00CB7AC8" w:rsidP="00CB7AC8">
            <w:r>
              <w:t xml:space="preserve">° Tahitien  </w:t>
            </w:r>
          </w:p>
          <w:p w:rsidR="00CB7AC8" w:rsidRDefault="00CB7AC8" w:rsidP="00CB7AC8">
            <w:r>
              <w:t xml:space="preserve">° Anglais </w:t>
            </w:r>
          </w:p>
          <w:p w:rsidR="00CB7AC8" w:rsidRPr="00CB7AC8" w:rsidRDefault="00CB7AC8" w:rsidP="00CB7AC8">
            <w:bookmarkStart w:id="0" w:name="_GoBack"/>
            <w:bookmarkEnd w:id="0"/>
          </w:p>
          <w:p w:rsidR="003D1B71" w:rsidRPr="00CB7AC8" w:rsidRDefault="003D1B71" w:rsidP="00CB7AC8"/>
        </w:tc>
      </w:tr>
      <w:tr w:rsidR="003D1B71" w:rsidRPr="005604BC" w:rsidTr="003D1B71">
        <w:trPr>
          <w:trHeight w:val="1164"/>
        </w:trPr>
        <w:tc>
          <w:tcPr>
            <w:tcW w:w="720" w:type="dxa"/>
          </w:tcPr>
          <w:p w:rsidR="003D1B71" w:rsidRPr="005604BC" w:rsidRDefault="003D1B71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04BC" w:rsidRDefault="003D1B71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604BC" w:rsidRDefault="003D1B71" w:rsidP="00222466"/>
        </w:tc>
      </w:tr>
      <w:tr w:rsidR="003D1B71" w:rsidRPr="005604BC" w:rsidTr="003D1B71">
        <w:trPr>
          <w:trHeight w:val="543"/>
        </w:trPr>
        <w:tc>
          <w:tcPr>
            <w:tcW w:w="720" w:type="dxa"/>
          </w:tcPr>
          <w:p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5604BC" w:rsidRDefault="003D1B71" w:rsidP="006D79A8">
            <w:pPr>
              <w:pStyle w:val="Informations"/>
              <w:jc w:val="center"/>
              <w:rPr>
                <w:rStyle w:val="lev"/>
                <w:b w:val="0"/>
                <w:bCs w:val="0"/>
                <w:color w:val="666666"/>
              </w:rPr>
            </w:pPr>
            <w:r w:rsidRPr="005604BC">
              <w:rPr>
                <w:noProof/>
                <w:lang w:eastAsia="fr-FR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oupe 21" descr="icône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e libre : Forme 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 23" descr="Icône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ED41C9" id="Groupe 21" o:spid="_x0000_s1026" alt="icône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">
                      <v:shape id="Forme libre : Forme 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 23" o:spid="_x0000_s1028" type="#_x0000_t75" alt="Icône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Icône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Default="008B02D5" w:rsidP="00380FD1">
            <w:pPr>
              <w:pStyle w:val="Informations"/>
            </w:pPr>
            <w:r>
              <w:t>PAEA PK 20.600 Côté montagne servitude gendarmerie lot n°5</w:t>
            </w:r>
          </w:p>
          <w:p w:rsidR="008B02D5" w:rsidRPr="005604BC" w:rsidRDefault="008B02D5" w:rsidP="00380FD1">
            <w:pPr>
              <w:pStyle w:val="Informations"/>
            </w:pPr>
            <w:r>
              <w:t>BP 10442 PAEA</w:t>
            </w:r>
          </w:p>
          <w:p w:rsidR="003D1B71" w:rsidRPr="005604BC" w:rsidRDefault="008B02D5" w:rsidP="008B02D5">
            <w:pPr>
              <w:pStyle w:val="Informations"/>
            </w:pPr>
            <w:r>
              <w:t>98711 PAEA</w:t>
            </w:r>
          </w:p>
        </w:tc>
        <w:tc>
          <w:tcPr>
            <w:tcW w:w="423" w:type="dxa"/>
            <w:vMerge/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604BC" w:rsidRDefault="003D1B71" w:rsidP="005801E5">
            <w:pPr>
              <w:pStyle w:val="Titre1"/>
            </w:pPr>
          </w:p>
        </w:tc>
      </w:tr>
      <w:tr w:rsidR="003D1B71" w:rsidRPr="005604BC" w:rsidTr="003D1B71">
        <w:trPr>
          <w:trHeight w:val="183"/>
        </w:trPr>
        <w:tc>
          <w:tcPr>
            <w:tcW w:w="720" w:type="dxa"/>
          </w:tcPr>
          <w:p w:rsidR="003D1B71" w:rsidRPr="005604BC" w:rsidRDefault="003D1B71" w:rsidP="00222466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5604BC" w:rsidRDefault="003D1B71" w:rsidP="00222466">
            <w:pPr>
              <w:pStyle w:val="Sansinterligne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604BC" w:rsidRDefault="003D1B71" w:rsidP="005801E5">
            <w:pPr>
              <w:pStyle w:val="Titre1"/>
            </w:pPr>
          </w:p>
        </w:tc>
      </w:tr>
      <w:tr w:rsidR="003D1B71" w:rsidRPr="005604BC" w:rsidTr="003D1B71">
        <w:trPr>
          <w:trHeight w:val="624"/>
        </w:trPr>
        <w:tc>
          <w:tcPr>
            <w:tcW w:w="720" w:type="dxa"/>
          </w:tcPr>
          <w:p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5604BC" w:rsidRDefault="003D1B71" w:rsidP="006D79A8">
            <w:pPr>
              <w:pStyle w:val="Informations"/>
              <w:jc w:val="center"/>
              <w:rPr>
                <w:color w:val="666666"/>
              </w:rPr>
            </w:pPr>
            <w:r w:rsidRPr="005604BC">
              <w:rPr>
                <w:noProof/>
                <w:lang w:eastAsia="fr-FR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oupe 22" descr="icône de télépho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e libre : Forme 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 28" descr="Icône de télépho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1D2231" id="Groupe 22" o:spid="_x0000_s1026" alt="icône de téléphone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">
                      <v:shape id="Forme libre : Forme 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28" o:spid="_x0000_s1028" type="#_x0000_t75" alt="Icône de téléphone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Icône de téléphon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5604BC" w:rsidRDefault="008B02D5" w:rsidP="008B02D5">
            <w:pPr>
              <w:pStyle w:val="Informations"/>
            </w:pPr>
            <w:r>
              <w:t>87.23.72.71</w:t>
            </w:r>
          </w:p>
        </w:tc>
        <w:tc>
          <w:tcPr>
            <w:tcW w:w="423" w:type="dxa"/>
            <w:vMerge/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604BC" w:rsidRDefault="003D1B71" w:rsidP="005801E5">
            <w:pPr>
              <w:pStyle w:val="Titre1"/>
            </w:pPr>
          </w:p>
        </w:tc>
      </w:tr>
      <w:tr w:rsidR="003D1B71" w:rsidRPr="005604BC" w:rsidTr="003D1B71">
        <w:trPr>
          <w:trHeight w:val="183"/>
        </w:trPr>
        <w:tc>
          <w:tcPr>
            <w:tcW w:w="720" w:type="dxa"/>
          </w:tcPr>
          <w:p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604BC" w:rsidRDefault="003D1B71" w:rsidP="005801E5">
            <w:pPr>
              <w:pStyle w:val="Titre1"/>
            </w:pPr>
          </w:p>
        </w:tc>
      </w:tr>
      <w:tr w:rsidR="003D1B71" w:rsidRPr="005604BC" w:rsidTr="003D1B71">
        <w:trPr>
          <w:trHeight w:val="633"/>
        </w:trPr>
        <w:tc>
          <w:tcPr>
            <w:tcW w:w="720" w:type="dxa"/>
          </w:tcPr>
          <w:p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5604BC" w:rsidRDefault="003D1B71" w:rsidP="006D79A8">
            <w:pPr>
              <w:pStyle w:val="Informations"/>
              <w:jc w:val="center"/>
              <w:rPr>
                <w:color w:val="666666"/>
              </w:rPr>
            </w:pPr>
            <w:r w:rsidRPr="005604BC">
              <w:rPr>
                <w:noProof/>
                <w:lang w:eastAsia="fr-FR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oupe 24" descr="icône de courrier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e libre : Forme 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 32" descr="Icône de courri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543294" id="Groupe 24" o:spid="_x0000_s1026" alt="icône de courrier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">
                      <v:shape id="Forme libre : Forme 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32" o:spid="_x0000_s1028" type="#_x0000_t75" alt="Icône de courrier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7" o:title="Icône de courrier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5604BC" w:rsidRDefault="008B02D5" w:rsidP="008B02D5">
            <w:pPr>
              <w:pStyle w:val="Informations"/>
            </w:pPr>
            <w:r>
              <w:t>liwayharry@gmail.com</w:t>
            </w:r>
          </w:p>
        </w:tc>
        <w:tc>
          <w:tcPr>
            <w:tcW w:w="423" w:type="dxa"/>
            <w:vMerge/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604BC" w:rsidRDefault="003D1B71" w:rsidP="005801E5">
            <w:pPr>
              <w:pStyle w:val="Titre1"/>
            </w:pPr>
          </w:p>
        </w:tc>
      </w:tr>
      <w:tr w:rsidR="003D1B71" w:rsidRPr="005604BC" w:rsidTr="003D1B71">
        <w:trPr>
          <w:trHeight w:val="174"/>
        </w:trPr>
        <w:tc>
          <w:tcPr>
            <w:tcW w:w="720" w:type="dxa"/>
          </w:tcPr>
          <w:p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604BC" w:rsidRDefault="003D1B71" w:rsidP="005801E5">
            <w:pPr>
              <w:pStyle w:val="Titre1"/>
            </w:pPr>
          </w:p>
        </w:tc>
      </w:tr>
      <w:tr w:rsidR="003D1B71" w:rsidRPr="005604BC" w:rsidTr="003D1B71">
        <w:trPr>
          <w:trHeight w:val="633"/>
        </w:trPr>
        <w:tc>
          <w:tcPr>
            <w:tcW w:w="720" w:type="dxa"/>
          </w:tcPr>
          <w:p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5604BC" w:rsidRDefault="003D1B71" w:rsidP="006D79A8">
            <w:pPr>
              <w:pStyle w:val="Informations"/>
              <w:jc w:val="center"/>
              <w:rPr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5604BC" w:rsidRDefault="003D1B71" w:rsidP="00380FD1">
            <w:pPr>
              <w:pStyle w:val="Informations"/>
            </w:pPr>
          </w:p>
        </w:tc>
        <w:tc>
          <w:tcPr>
            <w:tcW w:w="423" w:type="dxa"/>
            <w:vMerge/>
          </w:tcPr>
          <w:p w:rsidR="003D1B71" w:rsidRPr="005604BC" w:rsidRDefault="003D1B71" w:rsidP="00A14C79">
            <w:pPr>
              <w:pStyle w:val="Informations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604BC" w:rsidRDefault="003D1B71" w:rsidP="005801E5">
            <w:pPr>
              <w:pStyle w:val="Titre1"/>
            </w:pPr>
          </w:p>
        </w:tc>
      </w:tr>
      <w:tr w:rsidR="003D1B71" w:rsidRPr="005604BC" w:rsidTr="003D1B71">
        <w:trPr>
          <w:trHeight w:val="2448"/>
        </w:trPr>
        <w:tc>
          <w:tcPr>
            <w:tcW w:w="720" w:type="dxa"/>
          </w:tcPr>
          <w:p w:rsidR="003D1B71" w:rsidRPr="005604BC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04BC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423" w:type="dxa"/>
          </w:tcPr>
          <w:p w:rsidR="003D1B71" w:rsidRPr="005604BC" w:rsidRDefault="003D1B71" w:rsidP="00222466"/>
        </w:tc>
        <w:tc>
          <w:tcPr>
            <w:tcW w:w="6607" w:type="dxa"/>
            <w:vMerge/>
          </w:tcPr>
          <w:p w:rsidR="003D1B71" w:rsidRPr="005604BC" w:rsidRDefault="003D1B71" w:rsidP="00222466"/>
        </w:tc>
      </w:tr>
    </w:tbl>
    <w:p w:rsidR="007F5B63" w:rsidRPr="005604BC" w:rsidRDefault="007F5B63" w:rsidP="006D79A8">
      <w:pPr>
        <w:pStyle w:val="Corpsdetexte"/>
      </w:pPr>
    </w:p>
    <w:sectPr w:rsidR="007F5B63" w:rsidRPr="005604BC" w:rsidSect="008E0BF2">
      <w:headerReference w:type="default" r:id="rId18"/>
      <w:type w:val="continuous"/>
      <w:pgSz w:w="11906" w:h="16838" w:code="9"/>
      <w:pgMar w:top="2302" w:right="794" w:bottom="1140" w:left="1140" w:header="720" w:footer="153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632C" w:rsidRDefault="009B632C" w:rsidP="00590471">
      <w:r>
        <w:separator/>
      </w:r>
    </w:p>
  </w:endnote>
  <w:endnote w:type="continuationSeparator" w:id="0">
    <w:p w:rsidR="009B632C" w:rsidRDefault="009B632C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632C" w:rsidRDefault="009B632C" w:rsidP="00590471">
      <w:r>
        <w:separator/>
      </w:r>
    </w:p>
  </w:footnote>
  <w:footnote w:type="continuationSeparator" w:id="0">
    <w:p w:rsidR="009B632C" w:rsidRDefault="009B632C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Pr="002D51C6" w:rsidRDefault="00310F17" w:rsidP="00060042">
    <w:pPr>
      <w:pStyle w:val="Corpsdetexte"/>
    </w:pPr>
    <w:r w:rsidRPr="002D51C6"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oupe 26">
                <a:extLst xmlns:a="http://schemas.openxmlformats.org/drawingml/2006/main">
                  <a:ext uri="{C183D7F6-B498-43B3-948B-1728B52AA6E4}">
                    <adec:decorative xmlns:cx1="http://schemas.microsoft.com/office/drawing/2015/9/8/chartex"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oupe 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e libre : Forme 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e libre : Forme 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 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e 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e libre : Forme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e libre : Forme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e libre : Forme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e libre : Forme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e libre : Forme 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e libre : Forme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A54D54" id="Groupe 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">
              <v:group id="Groupe 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e libre : Forme 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 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e 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e libre : Forme 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2D51C6">
      <w:rPr>
        <w:noProof/>
        <w:lang w:bidi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798718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D1EC4A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2F60B1E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0FABA16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EDAC04E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F5C134A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74C7E02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84AEC1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FC331A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1F73E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A916DD6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7C9F3B9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4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2D5"/>
    <w:rsid w:val="00057B16"/>
    <w:rsid w:val="00060042"/>
    <w:rsid w:val="0008685D"/>
    <w:rsid w:val="00090860"/>
    <w:rsid w:val="00112FD7"/>
    <w:rsid w:val="00150ABD"/>
    <w:rsid w:val="001946FC"/>
    <w:rsid w:val="00222466"/>
    <w:rsid w:val="00247254"/>
    <w:rsid w:val="0024753C"/>
    <w:rsid w:val="00276026"/>
    <w:rsid w:val="002A6560"/>
    <w:rsid w:val="002B4549"/>
    <w:rsid w:val="002D0CB6"/>
    <w:rsid w:val="002D51C6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604BC"/>
    <w:rsid w:val="00565C77"/>
    <w:rsid w:val="0056708E"/>
    <w:rsid w:val="005774BB"/>
    <w:rsid w:val="005801E5"/>
    <w:rsid w:val="00590471"/>
    <w:rsid w:val="005D01FA"/>
    <w:rsid w:val="0062795D"/>
    <w:rsid w:val="00653E17"/>
    <w:rsid w:val="006A08E8"/>
    <w:rsid w:val="006D79A8"/>
    <w:rsid w:val="0072353B"/>
    <w:rsid w:val="00742D83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B02D5"/>
    <w:rsid w:val="008C024F"/>
    <w:rsid w:val="008C2CFC"/>
    <w:rsid w:val="008E0BF2"/>
    <w:rsid w:val="00912DC8"/>
    <w:rsid w:val="009475DC"/>
    <w:rsid w:val="00967B93"/>
    <w:rsid w:val="009B632C"/>
    <w:rsid w:val="009D090F"/>
    <w:rsid w:val="00A31464"/>
    <w:rsid w:val="00A31B16"/>
    <w:rsid w:val="00A33613"/>
    <w:rsid w:val="00A47A8D"/>
    <w:rsid w:val="00AC6C7E"/>
    <w:rsid w:val="00B07023"/>
    <w:rsid w:val="00B4158A"/>
    <w:rsid w:val="00B6466C"/>
    <w:rsid w:val="00B85C3B"/>
    <w:rsid w:val="00BB1B5D"/>
    <w:rsid w:val="00BC22C7"/>
    <w:rsid w:val="00BC3E5F"/>
    <w:rsid w:val="00BD195A"/>
    <w:rsid w:val="00C07240"/>
    <w:rsid w:val="00C14078"/>
    <w:rsid w:val="00CB7AC8"/>
    <w:rsid w:val="00CE1E3D"/>
    <w:rsid w:val="00D053FA"/>
    <w:rsid w:val="00D516D2"/>
    <w:rsid w:val="00D54A23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6312D19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2D51C6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2D51C6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itre2">
    <w:name w:val="heading 2"/>
    <w:basedOn w:val="Normal"/>
    <w:next w:val="Normal"/>
    <w:link w:val="Titre2Car"/>
    <w:uiPriority w:val="9"/>
    <w:rsid w:val="002D51C6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51C6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D51C6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D51C6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D51C6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D51C6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D51C6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D51C6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semiHidden/>
    <w:qFormat/>
    <w:rsid w:val="002D51C6"/>
    <w:rPr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D51C6"/>
    <w:rPr>
      <w:rFonts w:ascii="Calibri" w:hAnsi="Calibri" w:cs="Calibri"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2D51C6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agraphedeliste">
    <w:name w:val="List Paragraph"/>
    <w:basedOn w:val="Corpsdetexte"/>
    <w:uiPriority w:val="1"/>
    <w:semiHidden/>
    <w:qFormat/>
    <w:rsid w:val="002D51C6"/>
    <w:pPr>
      <w:numPr>
        <w:numId w:val="2"/>
      </w:numPr>
      <w:spacing w:after="120"/>
    </w:pPr>
    <w:rPr>
      <w:szCs w:val="24"/>
    </w:rPr>
  </w:style>
  <w:style w:type="paragraph" w:customStyle="1" w:styleId="Paragraphedetableau">
    <w:name w:val="Paragraphe de tableau"/>
    <w:basedOn w:val="Normal"/>
    <w:uiPriority w:val="1"/>
    <w:semiHidden/>
    <w:rsid w:val="002D51C6"/>
    <w:rPr>
      <w:rFonts w:ascii="Times New Roman" w:hAnsi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semiHidden/>
    <w:rsid w:val="002D51C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2D51C6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semiHidden/>
    <w:rsid w:val="002D51C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D51C6"/>
    <w:rPr>
      <w:rFonts w:ascii="Calibri" w:hAnsi="Calibri" w:cs="Calibri"/>
    </w:rPr>
  </w:style>
  <w:style w:type="table" w:styleId="Grilledutableau">
    <w:name w:val="Table Grid"/>
    <w:basedOn w:val="TableauNormal"/>
    <w:uiPriority w:val="39"/>
    <w:rsid w:val="002D51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Corpsdetexte"/>
    <w:next w:val="Normal"/>
    <w:link w:val="TitreCar"/>
    <w:uiPriority w:val="10"/>
    <w:qFormat/>
    <w:rsid w:val="002D51C6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reCar">
    <w:name w:val="Titre Car"/>
    <w:basedOn w:val="Policepardfaut"/>
    <w:link w:val="Titre"/>
    <w:uiPriority w:val="10"/>
    <w:rsid w:val="002D51C6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tions">
    <w:name w:val="Informations"/>
    <w:basedOn w:val="Corpsdetexte"/>
    <w:uiPriority w:val="1"/>
    <w:qFormat/>
    <w:rsid w:val="002D51C6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Corpsdetexte"/>
    <w:qFormat/>
    <w:rsid w:val="002D51C6"/>
    <w:pPr>
      <w:kinsoku w:val="0"/>
      <w:overflowPunct w:val="0"/>
    </w:pPr>
    <w:rPr>
      <w:b/>
      <w:color w:val="000000" w:themeColor="text1"/>
      <w:sz w:val="18"/>
    </w:rPr>
  </w:style>
  <w:style w:type="character" w:styleId="lev">
    <w:name w:val="Strong"/>
    <w:basedOn w:val="Policepardfaut"/>
    <w:uiPriority w:val="22"/>
    <w:semiHidden/>
    <w:qFormat/>
    <w:rsid w:val="002D51C6"/>
    <w:rPr>
      <w:rFonts w:ascii="Calibri" w:hAnsi="Calibri" w:cs="Calibri"/>
      <w:b/>
      <w:bCs/>
      <w:color w:val="666666" w:themeColor="accent4"/>
    </w:rPr>
  </w:style>
  <w:style w:type="character" w:styleId="Textedelespacerserv">
    <w:name w:val="Placeholder Text"/>
    <w:basedOn w:val="Policepardfaut"/>
    <w:uiPriority w:val="99"/>
    <w:semiHidden/>
    <w:rsid w:val="002D51C6"/>
    <w:rPr>
      <w:rFonts w:ascii="Calibri" w:hAnsi="Calibri" w:cs="Calibri"/>
      <w:color w:val="808080"/>
    </w:rPr>
  </w:style>
  <w:style w:type="paragraph" w:styleId="Date">
    <w:name w:val="Date"/>
    <w:basedOn w:val="Normal"/>
    <w:next w:val="Normal"/>
    <w:link w:val="DateCar"/>
    <w:uiPriority w:val="99"/>
    <w:rsid w:val="002D51C6"/>
    <w:pPr>
      <w:spacing w:line="480" w:lineRule="auto"/>
    </w:pPr>
  </w:style>
  <w:style w:type="character" w:customStyle="1" w:styleId="DateCar">
    <w:name w:val="Date Car"/>
    <w:basedOn w:val="Policepardfaut"/>
    <w:link w:val="Date"/>
    <w:uiPriority w:val="99"/>
    <w:rsid w:val="002D51C6"/>
    <w:rPr>
      <w:rFonts w:ascii="Calibri" w:hAnsi="Calibri" w:cs="Calibri"/>
    </w:rPr>
  </w:style>
  <w:style w:type="paragraph" w:styleId="Sansinterligne">
    <w:name w:val="No Spacing"/>
    <w:uiPriority w:val="1"/>
    <w:rsid w:val="002D51C6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itre2Car">
    <w:name w:val="Titre 2 Car"/>
    <w:basedOn w:val="Policepardfaut"/>
    <w:link w:val="Titre2"/>
    <w:uiPriority w:val="9"/>
    <w:rsid w:val="002D51C6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rience">
    <w:name w:val="Expérience"/>
    <w:basedOn w:val="Normal"/>
    <w:qFormat/>
    <w:rsid w:val="002D51C6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epuces">
    <w:name w:val="List Bullet"/>
    <w:basedOn w:val="Normal"/>
    <w:uiPriority w:val="99"/>
    <w:rsid w:val="002D51C6"/>
    <w:pPr>
      <w:numPr>
        <w:numId w:val="3"/>
      </w:numPr>
      <w:contextualSpacing/>
    </w:pPr>
  </w:style>
  <w:style w:type="paragraph" w:customStyle="1" w:styleId="Nomdeltablissement">
    <w:name w:val="Nom de l’établissement"/>
    <w:basedOn w:val="Normal"/>
    <w:uiPriority w:val="1"/>
    <w:rsid w:val="002D51C6"/>
    <w:rPr>
      <w:b/>
    </w:rPr>
  </w:style>
  <w:style w:type="character" w:customStyle="1" w:styleId="Mention">
    <w:name w:val="Mention"/>
    <w:basedOn w:val="Policepardfaut"/>
    <w:uiPriority w:val="99"/>
    <w:semiHidden/>
    <w:unhideWhenUsed/>
    <w:rsid w:val="002D51C6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ucuneliste"/>
    <w:uiPriority w:val="99"/>
    <w:semiHidden/>
    <w:unhideWhenUsed/>
    <w:rsid w:val="002D51C6"/>
    <w:pPr>
      <w:numPr>
        <w:numId w:val="4"/>
      </w:numPr>
    </w:pPr>
  </w:style>
  <w:style w:type="numbering" w:styleId="1ai">
    <w:name w:val="Outline List 1"/>
    <w:basedOn w:val="Aucuneliste"/>
    <w:uiPriority w:val="99"/>
    <w:semiHidden/>
    <w:unhideWhenUsed/>
    <w:rsid w:val="002D51C6"/>
    <w:pPr>
      <w:numPr>
        <w:numId w:val="5"/>
      </w:numPr>
    </w:pPr>
  </w:style>
  <w:style w:type="character" w:styleId="CodeHTML">
    <w:name w:val="HTML Code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2D51C6"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2D51C6"/>
    <w:rPr>
      <w:rFonts w:ascii="Calibri" w:hAnsi="Calibri" w:cs="Calibri"/>
      <w:i/>
      <w:iCs/>
    </w:rPr>
  </w:style>
  <w:style w:type="character" w:styleId="DfinitionHTML">
    <w:name w:val="HTML Definition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character" w:styleId="MachinecrireHTML">
    <w:name w:val="HTML Typewriter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2D51C6"/>
    <w:rPr>
      <w:rFonts w:ascii="Consolas" w:hAnsi="Consolas" w:cs="Calibri"/>
      <w:sz w:val="24"/>
      <w:szCs w:val="24"/>
    </w:rPr>
  </w:style>
  <w:style w:type="character" w:styleId="AcronymeHTML">
    <w:name w:val="HTML Acronym"/>
    <w:basedOn w:val="Policepardfaut"/>
    <w:uiPriority w:val="99"/>
    <w:semiHidden/>
    <w:unhideWhenUsed/>
    <w:rsid w:val="002D51C6"/>
    <w:rPr>
      <w:rFonts w:ascii="Calibri" w:hAnsi="Calibri" w:cs="Calibri"/>
    </w:rPr>
  </w:style>
  <w:style w:type="character" w:styleId="ClavierHTML">
    <w:name w:val="HTML Keyboard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D51C6"/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D51C6"/>
    <w:rPr>
      <w:rFonts w:ascii="Consolas" w:hAnsi="Consolas" w:cs="Calibri"/>
      <w:sz w:val="20"/>
      <w:szCs w:val="20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2D51C6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2D51C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2D51C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2D51C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2D51C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2D51C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2D51C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2D51C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2D51C6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D51C6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frenceple">
    <w:name w:val="Subtle Reference"/>
    <w:basedOn w:val="Policepardfaut"/>
    <w:uiPriority w:val="31"/>
    <w:semiHidden/>
    <w:rsid w:val="002D51C6"/>
    <w:rPr>
      <w:rFonts w:ascii="Calibri" w:hAnsi="Calibri" w:cs="Calibri"/>
      <w:smallCaps/>
      <w:color w:val="5A5A5A" w:themeColor="text1" w:themeTint="A5"/>
    </w:rPr>
  </w:style>
  <w:style w:type="character" w:styleId="Emphaseple">
    <w:name w:val="Subtle Emphasis"/>
    <w:basedOn w:val="Policepardfaut"/>
    <w:uiPriority w:val="19"/>
    <w:semiHidden/>
    <w:rsid w:val="002D51C6"/>
    <w:rPr>
      <w:rFonts w:ascii="Calibri" w:hAnsi="Calibri" w:cs="Calibri"/>
      <w:i/>
      <w:iCs/>
      <w:color w:val="404040" w:themeColor="text1" w:themeTint="BF"/>
    </w:rPr>
  </w:style>
  <w:style w:type="table" w:styleId="Tableauprofessionnel">
    <w:name w:val="Table Professional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emoyenne1">
    <w:name w:val="Medium List 1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phie">
    <w:name w:val="Bibliography"/>
    <w:basedOn w:val="Normal"/>
    <w:next w:val="Normal"/>
    <w:uiPriority w:val="37"/>
    <w:semiHidden/>
    <w:unhideWhenUsed/>
    <w:rsid w:val="002D51C6"/>
  </w:style>
  <w:style w:type="character" w:styleId="Titredulivre">
    <w:name w:val="Book Title"/>
    <w:basedOn w:val="Policepardfaut"/>
    <w:uiPriority w:val="33"/>
    <w:semiHidden/>
    <w:rsid w:val="002D51C6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Policepardfaut"/>
    <w:uiPriority w:val="99"/>
    <w:semiHidden/>
    <w:unhideWhenUsed/>
    <w:rsid w:val="002D51C6"/>
    <w:rPr>
      <w:rFonts w:ascii="Calibri" w:hAnsi="Calibri" w:cs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2D51C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2D51C6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eaulgant">
    <w:name w:val="Table Elegant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2D51C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2D51C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2D51C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2D51C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2D51C6"/>
    <w:pPr>
      <w:ind w:left="1800" w:hanging="360"/>
      <w:contextualSpacing/>
    </w:pPr>
  </w:style>
  <w:style w:type="table" w:styleId="Tableauliste1">
    <w:name w:val="Table List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continue">
    <w:name w:val="List Continue"/>
    <w:basedOn w:val="Normal"/>
    <w:uiPriority w:val="99"/>
    <w:semiHidden/>
    <w:unhideWhenUsed/>
    <w:rsid w:val="002D51C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2D51C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2D51C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2D51C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2D51C6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2D51C6"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2D51C6"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2D51C6"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2D51C6"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2D51C6"/>
    <w:pPr>
      <w:numPr>
        <w:numId w:val="10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2D51C6"/>
    <w:pPr>
      <w:numPr>
        <w:numId w:val="11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2D51C6"/>
    <w:pPr>
      <w:numPr>
        <w:numId w:val="12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2D51C6"/>
    <w:pPr>
      <w:numPr>
        <w:numId w:val="13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2D51C6"/>
    <w:pPr>
      <w:numPr>
        <w:numId w:val="14"/>
      </w:numPr>
      <w:contextualSpacing/>
    </w:pPr>
  </w:style>
  <w:style w:type="paragraph" w:styleId="Sous-titre">
    <w:name w:val="Subtitle"/>
    <w:basedOn w:val="Normal"/>
    <w:next w:val="Normal"/>
    <w:link w:val="Sous-titreCar"/>
    <w:uiPriority w:val="11"/>
    <w:semiHidden/>
    <w:rsid w:val="002D51C6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2D51C6"/>
    <w:rPr>
      <w:rFonts w:ascii="Calibri" w:hAnsi="Calibri" w:cs="Calibri"/>
      <w:color w:val="5A5A5A" w:themeColor="text1" w:themeTint="A5"/>
      <w:spacing w:val="15"/>
    </w:rPr>
  </w:style>
  <w:style w:type="table" w:styleId="Tableauclassique1">
    <w:name w:val="Table Classic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desillustrations">
    <w:name w:val="table of figures"/>
    <w:basedOn w:val="Normal"/>
    <w:next w:val="Normal"/>
    <w:uiPriority w:val="99"/>
    <w:semiHidden/>
    <w:unhideWhenUsed/>
    <w:rsid w:val="002D51C6"/>
  </w:style>
  <w:style w:type="paragraph" w:styleId="Textedemacro">
    <w:name w:val="macro"/>
    <w:link w:val="TextedemacroCar"/>
    <w:uiPriority w:val="99"/>
    <w:semiHidden/>
    <w:unhideWhenUsed/>
    <w:rsid w:val="002D51C6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2D51C6"/>
    <w:rPr>
      <w:rFonts w:ascii="Consolas" w:hAnsi="Consolas" w:cs="Calibri"/>
      <w:sz w:val="20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2D51C6"/>
    <w:rPr>
      <w:rFonts w:ascii="Corbel" w:eastAsiaTheme="majorEastAsia" w:hAnsi="Corbel" w:cstheme="majorBidi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2D51C6"/>
    <w:rPr>
      <w:rFonts w:ascii="Calibri" w:hAnsi="Calibri" w:cs="Calibri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D51C6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2D51C6"/>
    <w:pPr>
      <w:ind w:left="220" w:hanging="220"/>
    </w:pPr>
  </w:style>
  <w:style w:type="paragraph" w:styleId="TitreTR">
    <w:name w:val="toa heading"/>
    <w:basedOn w:val="Normal"/>
    <w:next w:val="Normal"/>
    <w:uiPriority w:val="99"/>
    <w:semiHidden/>
    <w:unhideWhenUsed/>
    <w:rsid w:val="002D51C6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semiHidden/>
    <w:rsid w:val="002D51C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2D51C6"/>
    <w:rPr>
      <w:rFonts w:ascii="Calibri" w:hAnsi="Calibri" w:cs="Calibri"/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semiHidden/>
    <w:rsid w:val="002D51C6"/>
    <w:rPr>
      <w:rFonts w:ascii="Calibri" w:hAnsi="Calibri" w:cs="Calibri"/>
      <w:i/>
      <w:iCs/>
    </w:rPr>
  </w:style>
  <w:style w:type="table" w:styleId="Listecouleur">
    <w:name w:val="Colorful List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color1">
    <w:name w:val="Table Colorful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ramecouleur">
    <w:name w:val="Colorful Shading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llecouleur">
    <w:name w:val="Colorful Grid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2D51C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D51C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D51C6"/>
    <w:rPr>
      <w:rFonts w:ascii="Calibri" w:hAnsi="Calibri" w:cs="Calibri"/>
      <w:b/>
      <w:bCs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D51C6"/>
    <w:rPr>
      <w:rFonts w:ascii="Calibri" w:hAnsi="Calibri" w:cs="Calibri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51C6"/>
    <w:rPr>
      <w:rFonts w:ascii="Microsoft YaHei UI" w:eastAsia="Microsoft YaHei UI" w:hAnsi="Microsoft YaHei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51C6"/>
    <w:rPr>
      <w:rFonts w:ascii="Microsoft YaHei UI" w:eastAsia="Microsoft YaHei UI" w:hAnsi="Microsoft YaHei UI" w:cs="Calibri"/>
      <w:sz w:val="18"/>
      <w:szCs w:val="18"/>
    </w:rPr>
  </w:style>
  <w:style w:type="paragraph" w:styleId="Adressedestinataire">
    <w:name w:val="envelope address"/>
    <w:basedOn w:val="Normal"/>
    <w:uiPriority w:val="99"/>
    <w:semiHidden/>
    <w:unhideWhenUsed/>
    <w:rsid w:val="002D51C6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Normalcentr">
    <w:name w:val="Block Text"/>
    <w:basedOn w:val="Normal"/>
    <w:uiPriority w:val="99"/>
    <w:semiHidden/>
    <w:unhideWhenUsed/>
    <w:rsid w:val="002D51C6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D51C6"/>
    <w:rPr>
      <w:rFonts w:ascii="Microsoft YaHei UI" w:eastAsia="Microsoft YaHei UI" w:hAnsi="Microsoft YaHei UI"/>
      <w:sz w:val="18"/>
      <w:szCs w:val="18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D51C6"/>
    <w:rPr>
      <w:rFonts w:ascii="Microsoft YaHei UI" w:eastAsia="Microsoft YaHei UI" w:hAnsi="Microsoft YaHei UI" w:cs="Calibri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semiHidden/>
    <w:rsid w:val="002D51C6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2D51C6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D51C6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D51C6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D51C6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D51C6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D51C6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Aucuneliste"/>
    <w:uiPriority w:val="99"/>
    <w:semiHidden/>
    <w:unhideWhenUsed/>
    <w:rsid w:val="002D51C6"/>
    <w:pPr>
      <w:numPr>
        <w:numId w:val="15"/>
      </w:numPr>
    </w:pPr>
  </w:style>
  <w:style w:type="table" w:styleId="Tableausimple1">
    <w:name w:val="Plain Table 1"/>
    <w:basedOn w:val="TableauNormal"/>
    <w:uiPriority w:val="41"/>
    <w:rsid w:val="002D51C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2D51C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2D51C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2D51C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2D51C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frenceintense">
    <w:name w:val="Intense Reference"/>
    <w:basedOn w:val="Policepardfaut"/>
    <w:uiPriority w:val="32"/>
    <w:semiHidden/>
    <w:rsid w:val="002D51C6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2D51C6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2D51C6"/>
    <w:rPr>
      <w:rFonts w:ascii="Calibri" w:hAnsi="Calibri" w:cs="Calibri"/>
      <w:i/>
      <w:iCs/>
      <w:color w:val="2C567A" w:themeColor="accent1"/>
    </w:rPr>
  </w:style>
  <w:style w:type="character" w:styleId="Emphaseintense">
    <w:name w:val="Intense Emphasis"/>
    <w:basedOn w:val="Policepardfaut"/>
    <w:uiPriority w:val="21"/>
    <w:semiHidden/>
    <w:rsid w:val="002D51C6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2D51C6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Policepardfaut"/>
    <w:uiPriority w:val="99"/>
    <w:semiHidden/>
    <w:unhideWhenUsed/>
    <w:rsid w:val="002D51C6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2D51C6"/>
    <w:rPr>
      <w:rFonts w:ascii="Calibri" w:hAnsi="Calibri" w:cs="Calibri"/>
      <w:color w:val="605E5C"/>
      <w:shd w:val="clear" w:color="auto" w:fill="E1DFDD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D51C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D51C6"/>
    <w:rPr>
      <w:rFonts w:ascii="Calibri" w:hAnsi="Calibri" w:cs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2D51C6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2D51C6"/>
    <w:rPr>
      <w:rFonts w:ascii="Calibri" w:hAnsi="Calibri" w:cs="Calibri"/>
      <w:sz w:val="16"/>
      <w:szCs w:val="16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D51C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D51C6"/>
    <w:rPr>
      <w:rFonts w:ascii="Calibri" w:hAnsi="Calibri" w:cs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D51C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D51C6"/>
    <w:rPr>
      <w:rFonts w:ascii="Calibri" w:hAnsi="Calibri" w:cs="Calibri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2D51C6"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2D51C6"/>
    <w:rPr>
      <w:rFonts w:ascii="Calibri" w:hAnsi="Calibri" w:cs="Calibri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2D51C6"/>
    <w:pPr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2D51C6"/>
    <w:pPr>
      <w:spacing w:after="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2D51C6"/>
    <w:rPr>
      <w:rFonts w:ascii="Calibri" w:hAnsi="Calibri" w:cs="Calibri"/>
    </w:rPr>
  </w:style>
  <w:style w:type="paragraph" w:styleId="Retraitnormal">
    <w:name w:val="Normal Indent"/>
    <w:basedOn w:val="Normal"/>
    <w:uiPriority w:val="99"/>
    <w:semiHidden/>
    <w:unhideWhenUsed/>
    <w:rsid w:val="002D51C6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2D51C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2D51C6"/>
    <w:rPr>
      <w:rFonts w:ascii="Calibri" w:hAnsi="Calibri" w:cs="Calibri"/>
    </w:rPr>
  </w:style>
  <w:style w:type="table" w:styleId="Tableaucontemporain">
    <w:name w:val="Table Contemporary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eclaire">
    <w:name w:val="Light List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2D51C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illeclaire">
    <w:name w:val="Light Grid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efonce">
    <w:name w:val="Dark List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eauListe1Clair">
    <w:name w:val="List Table 1 Light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20">
    <w:name w:val="List Table 2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30">
    <w:name w:val="List Table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eauListe40">
    <w:name w:val="List Table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2D51C6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2D51C6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2D51C6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2D51C6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2D51C6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2D51C6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2D51C6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2D51C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2D51C6"/>
    <w:rPr>
      <w:rFonts w:ascii="Calibri" w:hAnsi="Calibri" w:cs="Calibri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2D51C6"/>
  </w:style>
  <w:style w:type="character" w:customStyle="1" w:styleId="SalutationsCar">
    <w:name w:val="Salutations Car"/>
    <w:basedOn w:val="Policepardfaut"/>
    <w:link w:val="Salutations"/>
    <w:uiPriority w:val="99"/>
    <w:semiHidden/>
    <w:rsid w:val="002D51C6"/>
    <w:rPr>
      <w:rFonts w:ascii="Calibri" w:hAnsi="Calibri" w:cs="Calibri"/>
    </w:rPr>
  </w:style>
  <w:style w:type="table" w:styleId="Colonnesdetableau1">
    <w:name w:val="Table Columns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ar"/>
    <w:uiPriority w:val="99"/>
    <w:semiHidden/>
    <w:unhideWhenUsed/>
    <w:rsid w:val="002D51C6"/>
    <w:pPr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2D51C6"/>
    <w:rPr>
      <w:rFonts w:ascii="Calibri" w:hAnsi="Calibri" w:cs="Calibri"/>
    </w:rPr>
  </w:style>
  <w:style w:type="table" w:styleId="Tableausimple10">
    <w:name w:val="Table Simple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2D51C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D51C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D51C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D51C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D51C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D51C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D51C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D51C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D51C6"/>
    <w:pPr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2D51C6"/>
    <w:rPr>
      <w:rFonts w:ascii="Corbel" w:eastAsiaTheme="majorEastAsia" w:hAnsi="Corbel" w:cstheme="majorBidi"/>
      <w:b/>
      <w:bCs/>
    </w:rPr>
  </w:style>
  <w:style w:type="paragraph" w:styleId="Textebrut">
    <w:name w:val="Plain Text"/>
    <w:basedOn w:val="Normal"/>
    <w:link w:val="TextebrutCar"/>
    <w:uiPriority w:val="99"/>
    <w:semiHidden/>
    <w:unhideWhenUsed/>
    <w:rsid w:val="002D51C6"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D51C6"/>
    <w:rPr>
      <w:rFonts w:ascii="Consolas" w:hAnsi="Consolas" w:cs="Calibri"/>
      <w:sz w:val="21"/>
      <w:szCs w:val="21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2D51C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2D51C6"/>
    <w:rPr>
      <w:rFonts w:ascii="Calibri" w:hAnsi="Calibri" w:cs="Calibri"/>
    </w:rPr>
  </w:style>
  <w:style w:type="table" w:styleId="Grilledetableau1">
    <w:name w:val="Table Grid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2D51C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1Clair">
    <w:name w:val="Grid Table 1 Light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3">
    <w:name w:val="Grid Table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auweb1">
    <w:name w:val="Table Web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ppelnotedebasdep">
    <w:name w:val="footnote reference"/>
    <w:basedOn w:val="Policepardfaut"/>
    <w:uiPriority w:val="99"/>
    <w:semiHidden/>
    <w:unhideWhenUsed/>
    <w:rsid w:val="002D51C6"/>
    <w:rPr>
      <w:rFonts w:ascii="Calibri" w:hAnsi="Calibri" w:cs="Calibri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D51C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D51C6"/>
    <w:rPr>
      <w:rFonts w:ascii="Calibri" w:hAnsi="Calibri" w:cs="Calibri"/>
      <w:sz w:val="20"/>
      <w:szCs w:val="20"/>
    </w:rPr>
  </w:style>
  <w:style w:type="character" w:styleId="Numrodeligne">
    <w:name w:val="line number"/>
    <w:basedOn w:val="Policepardfaut"/>
    <w:uiPriority w:val="99"/>
    <w:semiHidden/>
    <w:unhideWhenUsed/>
    <w:rsid w:val="002D51C6"/>
    <w:rPr>
      <w:rFonts w:ascii="Calibri" w:hAnsi="Calibri" w:cs="Calibri"/>
    </w:rPr>
  </w:style>
  <w:style w:type="table" w:styleId="Effetsdetableau3D1">
    <w:name w:val="Table 3D effects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2D51C6"/>
    <w:rPr>
      <w:rFonts w:ascii="Calibri" w:hAnsi="Calibri" w:cs="Calibri"/>
      <w:color w:val="954F72" w:themeColor="followedHyperlink"/>
      <w:u w:val="single"/>
    </w:rPr>
  </w:style>
  <w:style w:type="character" w:styleId="Lienhypertexte">
    <w:name w:val="Hyperlink"/>
    <w:basedOn w:val="Policepardfaut"/>
    <w:uiPriority w:val="99"/>
    <w:semiHidden/>
    <w:unhideWhenUsed/>
    <w:rsid w:val="002D51C6"/>
    <w:rPr>
      <w:rFonts w:ascii="Calibri" w:hAnsi="Calibri" w:cs="Calibri"/>
      <w:color w:val="0563C1" w:themeColor="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2D51C6"/>
    <w:rPr>
      <w:rFonts w:ascii="Calibri" w:hAnsi="Calibri" w:cs="Calibri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D51C6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dia5\AppData\Roaming\Microsoft\Templates\C.V.%20Sph&#232;res%20bleu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1BA1FE84A1C4F698153E42F9119888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9BF48E-7FA3-4626-BA5E-3B77F7A2D722}"/>
      </w:docPartPr>
      <w:docPartBody>
        <w:p w:rsidR="00F2332D" w:rsidRDefault="00307EB0">
          <w:pPr>
            <w:pStyle w:val="01BA1FE84A1C4F698153E42F91198887"/>
          </w:pPr>
          <w:r w:rsidRPr="002A6560">
            <w:t>Expérience</w:t>
          </w:r>
        </w:p>
      </w:docPartBody>
    </w:docPart>
    <w:docPart>
      <w:docPartPr>
        <w:name w:val="BA19A259197949C2812CF44C24F5526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58AF0E8-49E9-41D6-AA2F-975418232D77}"/>
      </w:docPartPr>
      <w:docPartBody>
        <w:p w:rsidR="00F2332D" w:rsidRDefault="00307EB0">
          <w:pPr>
            <w:pStyle w:val="BA19A259197949C2812CF44C24F55265"/>
          </w:pPr>
          <w:r w:rsidRPr="002A6560">
            <w:t>Formation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EB0"/>
    <w:rsid w:val="00307EB0"/>
    <w:rsid w:val="00BF0095"/>
    <w:rsid w:val="00F23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1A5B1E84074D476FA4DF0283D8172388">
    <w:name w:val="1A5B1E84074D476FA4DF0283D8172388"/>
  </w:style>
  <w:style w:type="paragraph" w:customStyle="1" w:styleId="AD1C97BFCB4E4D45A2EE43DD99864FB1">
    <w:name w:val="AD1C97BFCB4E4D45A2EE43DD99864FB1"/>
  </w:style>
  <w:style w:type="paragraph" w:customStyle="1" w:styleId="01BA1FE84A1C4F698153E42F91198887">
    <w:name w:val="01BA1FE84A1C4F698153E42F91198887"/>
  </w:style>
  <w:style w:type="paragraph" w:customStyle="1" w:styleId="118B037300994086AB72115A56EE2CDC">
    <w:name w:val="118B037300994086AB72115A56EE2CDC"/>
  </w:style>
  <w:style w:type="paragraph" w:customStyle="1" w:styleId="19F90D7FBB604C0BB13AE970245B305E">
    <w:name w:val="19F90D7FBB604C0BB13AE970245B305E"/>
  </w:style>
  <w:style w:type="paragraph" w:customStyle="1" w:styleId="BE823663F0414A5E96EBA995B4C63D75">
    <w:name w:val="BE823663F0414A5E96EBA995B4C63D75"/>
  </w:style>
  <w:style w:type="paragraph" w:customStyle="1" w:styleId="5EA4F4E9ECFE4A38B607F6BAA05D2B87">
    <w:name w:val="5EA4F4E9ECFE4A38B607F6BAA05D2B87"/>
  </w:style>
  <w:style w:type="paragraph" w:customStyle="1" w:styleId="42F87648CC994D6AA569DBC70769734D">
    <w:name w:val="42F87648CC994D6AA569DBC70769734D"/>
  </w:style>
  <w:style w:type="paragraph" w:customStyle="1" w:styleId="5850BF3B0A3943FBA3F751CE0CBCE5B1">
    <w:name w:val="5850BF3B0A3943FBA3F751CE0CBCE5B1"/>
  </w:style>
  <w:style w:type="paragraph" w:customStyle="1" w:styleId="7B3DBD375EB249A295B33449F22DA1AE">
    <w:name w:val="7B3DBD375EB249A295B33449F22DA1AE"/>
  </w:style>
  <w:style w:type="paragraph" w:customStyle="1" w:styleId="AA010C3834B842159BC6A85E3EE4C6A3">
    <w:name w:val="AA010C3834B842159BC6A85E3EE4C6A3"/>
  </w:style>
  <w:style w:type="paragraph" w:customStyle="1" w:styleId="315ED12ECFBA460E8E5E85E0E814855E">
    <w:name w:val="315ED12ECFBA460E8E5E85E0E814855E"/>
  </w:style>
  <w:style w:type="paragraph" w:customStyle="1" w:styleId="3E283EDF5FE44CCFB3D46690E035E8D2">
    <w:name w:val="3E283EDF5FE44CCFB3D46690E035E8D2"/>
  </w:style>
  <w:style w:type="paragraph" w:customStyle="1" w:styleId="85A7D18EDD6545DB95A2DA17D6C953AE">
    <w:name w:val="85A7D18EDD6545DB95A2DA17D6C953AE"/>
  </w:style>
  <w:style w:type="paragraph" w:customStyle="1" w:styleId="BE42E0CD7D504F2287C1E2EDD80712E6">
    <w:name w:val="BE42E0CD7D504F2287C1E2EDD80712E6"/>
  </w:style>
  <w:style w:type="paragraph" w:customStyle="1" w:styleId="9CE50DC97F6342D2B6C974AE9CC024D7">
    <w:name w:val="9CE50DC97F6342D2B6C974AE9CC024D7"/>
  </w:style>
  <w:style w:type="paragraph" w:customStyle="1" w:styleId="5EFF3427325F416A801DD1CC522E2F8F">
    <w:name w:val="5EFF3427325F416A801DD1CC522E2F8F"/>
  </w:style>
  <w:style w:type="paragraph" w:customStyle="1" w:styleId="5C10CA102CE74D31AFB5E23358F267C2">
    <w:name w:val="5C10CA102CE74D31AFB5E23358F267C2"/>
  </w:style>
  <w:style w:type="paragraph" w:customStyle="1" w:styleId="AA5179DAC0EE4BE9948B605A4A6B6CF0">
    <w:name w:val="AA5179DAC0EE4BE9948B605A4A6B6CF0"/>
  </w:style>
  <w:style w:type="paragraph" w:customStyle="1" w:styleId="BA19A259197949C2812CF44C24F55265">
    <w:name w:val="BA19A259197949C2812CF44C24F55265"/>
  </w:style>
  <w:style w:type="paragraph" w:customStyle="1" w:styleId="773C187DA7614074B00F0E628CFB5CC6">
    <w:name w:val="773C187DA7614074B00F0E628CFB5CC6"/>
  </w:style>
  <w:style w:type="paragraph" w:customStyle="1" w:styleId="FA7F487A2F634C19BCBADDBC53734054">
    <w:name w:val="FA7F487A2F634C19BCBADDBC53734054"/>
  </w:style>
  <w:style w:type="paragraph" w:customStyle="1" w:styleId="DC8962E41AFE42FB933ADA1ACCD79C3E">
    <w:name w:val="DC8962E41AFE42FB933ADA1ACCD79C3E"/>
  </w:style>
  <w:style w:type="paragraph" w:customStyle="1" w:styleId="888EDE0F75354241B61CCC08F8647ED4">
    <w:name w:val="888EDE0F75354241B61CCC08F8647ED4"/>
  </w:style>
  <w:style w:type="paragraph" w:customStyle="1" w:styleId="2CDB02446F46443EBDAB0E65249B239B">
    <w:name w:val="2CDB02446F46443EBDAB0E65249B239B"/>
  </w:style>
  <w:style w:type="paragraph" w:customStyle="1" w:styleId="6DC1F2E00F734F6FA8C08A092EA13CE1">
    <w:name w:val="6DC1F2E00F734F6FA8C08A092EA13CE1"/>
  </w:style>
  <w:style w:type="paragraph" w:customStyle="1" w:styleId="757684AC76454000B5023F562D54BC21">
    <w:name w:val="757684AC76454000B5023F562D54BC21"/>
  </w:style>
  <w:style w:type="paragraph" w:customStyle="1" w:styleId="4E852D939C484CF1A879CD8F088A2DC3">
    <w:name w:val="4E852D939C484CF1A879CD8F088A2DC3"/>
  </w:style>
  <w:style w:type="paragraph" w:customStyle="1" w:styleId="62416C3576CB4C5D8B3B90AE3A3B16EC">
    <w:name w:val="62416C3576CB4C5D8B3B90AE3A3B16EC"/>
  </w:style>
  <w:style w:type="paragraph" w:customStyle="1" w:styleId="48FFF6942E354405A23D772E708100A0">
    <w:name w:val="48FFF6942E354405A23D772E708100A0"/>
  </w:style>
  <w:style w:type="paragraph" w:customStyle="1" w:styleId="D5C1B249920E45F69A14E9FA05A85366">
    <w:name w:val="D5C1B249920E45F69A14E9FA05A85366"/>
  </w:style>
  <w:style w:type="paragraph" w:customStyle="1" w:styleId="FB90787975284E1D8705788B9FC8FB3B">
    <w:name w:val="FB90787975284E1D8705788B9FC8FB3B"/>
  </w:style>
  <w:style w:type="paragraph" w:customStyle="1" w:styleId="B349539AC4FE456B9815E237B9E5B002">
    <w:name w:val="B349539AC4FE456B9815E237B9E5B002"/>
  </w:style>
  <w:style w:type="character" w:styleId="Textedelespacerserv">
    <w:name w:val="Placeholder Text"/>
    <w:basedOn w:val="Policepardfaut"/>
    <w:uiPriority w:val="99"/>
    <w:semiHidden/>
    <w:rPr>
      <w:rFonts w:ascii="Calibri" w:hAnsi="Calibri" w:cs="Calibri"/>
      <w:color w:val="808080"/>
    </w:rPr>
  </w:style>
  <w:style w:type="paragraph" w:customStyle="1" w:styleId="60630D05667D402C946238C3CED5CD23">
    <w:name w:val="60630D05667D402C946238C3CED5CD2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75B8293-4A97-4E23-9120-FAFA73DD9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C.V. Sphères bleues.dotx</Template>
  <TotalTime>0</TotalTime>
  <Pages>3</Pages>
  <Words>481</Words>
  <Characters>2649</Characters>
  <Application>Microsoft Office Word</Application>
  <DocSecurity>0</DocSecurity>
  <Lines>22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2025-07-07T19:31:00Z</dcterms:created>
  <dcterms:modified xsi:type="dcterms:W3CDTF">2025-10-13T19:33:00Z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